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A834A" w14:textId="77777777" w:rsidR="0002113C" w:rsidRDefault="0002113C" w:rsidP="00CD2E3E">
      <w:pPr>
        <w:pStyle w:val="xmsonormal"/>
        <w:shd w:val="clear" w:color="auto" w:fill="FFFFFF"/>
        <w:bidi/>
        <w:spacing w:before="0" w:beforeAutospacing="0" w:after="0" w:afterAutospacing="0"/>
        <w:textAlignment w:val="baseline"/>
        <w:rPr>
          <w:rFonts w:ascii="Traditional Arabic" w:hAnsi="Traditional Arabic" w:cs="Traditional Arabic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</w:pPr>
    </w:p>
    <w:p w14:paraId="6DA95017" w14:textId="777E55F3" w:rsidR="00E86DF4" w:rsidRPr="00045B72" w:rsidRDefault="00CD2E3E" w:rsidP="0002113C">
      <w:pPr>
        <w:pStyle w:val="xmsonormal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Traditional Arabic" w:hAnsi="Traditional Arabic" w:cs="Traditional Arabic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</w:pPr>
      <w:r w:rsidRPr="00045B72">
        <w:rPr>
          <w:rFonts w:ascii="Traditional Arabic" w:hAnsi="Traditional Arabic" w:cs="Traditional Arabic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إق</w:t>
      </w:r>
      <w:r w:rsidR="00045B72">
        <w:rPr>
          <w:rFonts w:ascii="Traditional Arabic" w:hAnsi="Traditional Arabic" w:cs="Traditional Arabic" w:hint="cs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ــــ</w:t>
      </w:r>
      <w:r w:rsidRPr="00045B72">
        <w:rPr>
          <w:rFonts w:ascii="Traditional Arabic" w:hAnsi="Traditional Arabic" w:cs="Traditional Arabic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رار وت</w:t>
      </w:r>
      <w:r w:rsidR="00045B72">
        <w:rPr>
          <w:rFonts w:ascii="Traditional Arabic" w:hAnsi="Traditional Arabic" w:cs="Traditional Arabic" w:hint="cs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ـــ</w:t>
      </w:r>
      <w:r w:rsidRPr="00045B72">
        <w:rPr>
          <w:rFonts w:ascii="Traditional Arabic" w:hAnsi="Traditional Arabic" w:cs="Traditional Arabic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ع</w:t>
      </w:r>
      <w:r w:rsidR="00045B72">
        <w:rPr>
          <w:rFonts w:ascii="Traditional Arabic" w:hAnsi="Traditional Arabic" w:cs="Traditional Arabic" w:hint="cs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ـــ</w:t>
      </w:r>
      <w:r w:rsidRPr="00045B72">
        <w:rPr>
          <w:rFonts w:ascii="Traditional Arabic" w:hAnsi="Traditional Arabic" w:cs="Traditional Arabic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ه</w:t>
      </w:r>
      <w:r w:rsidR="00045B72">
        <w:rPr>
          <w:rFonts w:ascii="Traditional Arabic" w:hAnsi="Traditional Arabic" w:cs="Traditional Arabic" w:hint="cs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ــ</w:t>
      </w:r>
      <w:r w:rsidRPr="00045B72">
        <w:rPr>
          <w:rFonts w:ascii="Traditional Arabic" w:hAnsi="Traditional Arabic" w:cs="Traditional Arabic"/>
          <w:b/>
          <w:bCs/>
          <w:color w:val="000000"/>
          <w:sz w:val="48"/>
          <w:szCs w:val="48"/>
          <w:u w:val="single"/>
          <w:bdr w:val="none" w:sz="0" w:space="0" w:color="auto" w:frame="1"/>
          <w:rtl/>
        </w:rPr>
        <w:t>د</w:t>
      </w:r>
    </w:p>
    <w:p w14:paraId="13726B1C" w14:textId="77777777" w:rsidR="00E86DF4" w:rsidRPr="00F526A4" w:rsidRDefault="00E86DF4" w:rsidP="00E86DF4">
      <w:pPr>
        <w:pStyle w:val="xmsonormal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Traditional Arabic" w:hAnsi="Traditional Arabic" w:cs="Traditional Arabic"/>
          <w:b/>
          <w:bCs/>
          <w:color w:val="000000"/>
          <w:sz w:val="10"/>
          <w:szCs w:val="10"/>
          <w:bdr w:val="none" w:sz="0" w:space="0" w:color="auto" w:frame="1"/>
          <w:rtl/>
        </w:rPr>
      </w:pPr>
    </w:p>
    <w:p w14:paraId="2783C240" w14:textId="2ACABC4D" w:rsidR="00E86DF4" w:rsidRDefault="00E86DF4" w:rsidP="00CD2E3E">
      <w:pPr>
        <w:tabs>
          <w:tab w:val="left" w:pos="9012"/>
        </w:tabs>
        <w:spacing w:after="0" w:line="240" w:lineRule="auto"/>
        <w:ind w:left="-1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 w:rsidRPr="00CD2E3E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سعادة </w:t>
      </w:r>
      <w:r w:rsidR="00CD2E3E" w:rsidRPr="00CD2E3E">
        <w:rPr>
          <w:rFonts w:ascii="Traditional Arabic" w:eastAsia="Times New Roman" w:hAnsi="Traditional Arabic" w:cs="Traditional Arabic" w:hint="cs"/>
          <w:b/>
          <w:bCs/>
          <w:color w:val="000000"/>
          <w:sz w:val="40"/>
          <w:szCs w:val="40"/>
          <w:bdr w:val="none" w:sz="0" w:space="0" w:color="auto" w:frame="1"/>
          <w:rtl/>
          <w:lang w:val="en-GB" w:eastAsia="en-GB"/>
        </w:rPr>
        <w:t>رئيس هيئة تحرير مجلة العلوم التربوية والنفسية بجامعة القصيم</w:t>
      </w:r>
      <w:r w:rsidRPr="00CD2E3E">
        <w:rPr>
          <w:rFonts w:ascii="Traditional Arabic" w:eastAsia="Times New Roman" w:hAnsi="Traditional Arabic" w:cs="Traditional Arabic"/>
          <w:b/>
          <w:bCs/>
          <w:color w:val="000000"/>
          <w:sz w:val="40"/>
          <w:szCs w:val="40"/>
          <w:bdr w:val="none" w:sz="0" w:space="0" w:color="auto" w:frame="1"/>
          <w:rtl/>
          <w:lang w:val="en-GB" w:eastAsia="en-GB"/>
        </w:rPr>
        <w:t xml:space="preserve"> </w:t>
      </w:r>
      <w:r w:rsidRPr="00CD2E3E">
        <w:rPr>
          <w:rFonts w:ascii="Traditional Arabic" w:hAnsi="Traditional Arabic" w:cs="Traditional Arabic"/>
          <w:b/>
          <w:bCs/>
          <w:i/>
          <w:iCs/>
          <w:sz w:val="40"/>
          <w:szCs w:val="40"/>
          <w:rtl/>
        </w:rPr>
        <w:t xml:space="preserve">     </w:t>
      </w:r>
      <w:r w:rsidRPr="00CD2E3E">
        <w:rPr>
          <w:rFonts w:ascii="Traditional Arabic" w:hAnsi="Traditional Arabic" w:cs="Traditional Arabic" w:hint="cs"/>
          <w:b/>
          <w:bCs/>
          <w:i/>
          <w:iCs/>
          <w:sz w:val="40"/>
          <w:szCs w:val="40"/>
          <w:rtl/>
        </w:rPr>
        <w:t xml:space="preserve"> </w:t>
      </w:r>
      <w:r w:rsidRPr="00CD2E3E">
        <w:rPr>
          <w:rFonts w:ascii="Traditional Arabic" w:hAnsi="Traditional Arabic" w:cs="Traditional Arabic"/>
          <w:b/>
          <w:bCs/>
          <w:i/>
          <w:iCs/>
          <w:sz w:val="40"/>
          <w:szCs w:val="40"/>
          <w:rtl/>
        </w:rPr>
        <w:t xml:space="preserve">   </w:t>
      </w:r>
    </w:p>
    <w:p w14:paraId="00A9BC5C" w14:textId="77777777" w:rsidR="00E86DF4" w:rsidRPr="00EE5E98" w:rsidRDefault="00E86DF4" w:rsidP="00E86DF4">
      <w:pPr>
        <w:spacing w:after="0" w:line="240" w:lineRule="auto"/>
        <w:rPr>
          <w:rFonts w:cs="Diwani Letter"/>
          <w:sz w:val="8"/>
          <w:szCs w:val="8"/>
        </w:rPr>
      </w:pPr>
    </w:p>
    <w:p w14:paraId="27A06EA5" w14:textId="2CC30259" w:rsidR="00CD2E3E" w:rsidRPr="00045B72" w:rsidRDefault="00CD2E3E" w:rsidP="00CD2E3E">
      <w:pPr>
        <w:rPr>
          <w:rFonts w:ascii="Traditional Arabic" w:hAnsi="Traditional Arabic" w:cs="Traditional Arabic"/>
          <w:sz w:val="26"/>
          <w:szCs w:val="26"/>
          <w:rtl/>
        </w:rPr>
      </w:pPr>
      <w:r w:rsidRPr="00045B72">
        <w:rPr>
          <w:rFonts w:ascii="Traditional Arabic" w:hAnsi="Traditional Arabic" w:cs="Traditional Arabic"/>
          <w:sz w:val="36"/>
          <w:szCs w:val="36"/>
          <w:rtl/>
        </w:rPr>
        <w:t>أتعهد أنا الباحث</w:t>
      </w:r>
      <w:r w:rsidRPr="00045B72">
        <w:rPr>
          <w:rFonts w:ascii="Traditional Arabic" w:hAnsi="Traditional Arabic" w:cs="Traditional Arabic" w:hint="cs"/>
          <w:sz w:val="36"/>
          <w:szCs w:val="36"/>
          <w:rtl/>
        </w:rPr>
        <w:t xml:space="preserve"> الموقع أدناه،</w:t>
      </w:r>
      <w:r w:rsidRPr="00045B7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45B72">
        <w:rPr>
          <w:rFonts w:ascii="Traditional Arabic" w:hAnsi="Traditional Arabic" w:cs="Traditional Arabic"/>
          <w:sz w:val="36"/>
          <w:szCs w:val="36"/>
          <w:rtl/>
        </w:rPr>
        <w:t>بأن البحث المعنون</w:t>
      </w:r>
      <w:r w:rsidRPr="00045B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45B72">
        <w:rPr>
          <w:rFonts w:ascii="Traditional Arabic" w:hAnsi="Traditional Arabic" w:cs="Traditional Arabic"/>
          <w:sz w:val="36"/>
          <w:szCs w:val="36"/>
          <w:rtl/>
        </w:rPr>
        <w:t>بـ:</w:t>
      </w:r>
      <w:r w:rsidRPr="00045B72">
        <w:rPr>
          <w:rFonts w:ascii="Traditional Arabic" w:hAnsi="Traditional Arabic" w:cs="Traditional Arabic"/>
          <w:sz w:val="26"/>
          <w:szCs w:val="26"/>
          <w:rtl/>
        </w:rPr>
        <w:t xml:space="preserve"> </w:t>
      </w:r>
    </w:p>
    <w:p w14:paraId="503DD484" w14:textId="77777777" w:rsidR="00CD2E3E" w:rsidRPr="00045B72" w:rsidRDefault="00CD2E3E" w:rsidP="00CD2E3E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50C18AE7" w14:textId="627EDD1E" w:rsidR="00CD2E3E" w:rsidRPr="00045B72" w:rsidRDefault="00CD2E3E" w:rsidP="00CD2E3E">
      <w:pPr>
        <w:ind w:firstLine="424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045B72">
        <w:rPr>
          <w:rFonts w:ascii="Traditional Arabic" w:hAnsi="Traditional Arabic" w:cs="Traditional Arabic"/>
          <w:sz w:val="36"/>
          <w:szCs w:val="36"/>
          <w:rtl/>
        </w:rPr>
        <w:t xml:space="preserve">والمقدم للنشر في </w:t>
      </w:r>
      <w:r w:rsidRPr="00045B72">
        <w:rPr>
          <w:rFonts w:ascii="Traditional Arabic" w:hAnsi="Traditional Arabic" w:cs="Traditional Arabic" w:hint="cs"/>
          <w:sz w:val="36"/>
          <w:szCs w:val="36"/>
          <w:rtl/>
        </w:rPr>
        <w:t xml:space="preserve">مجلتكم، </w:t>
      </w:r>
      <w:r w:rsidRPr="00045B72">
        <w:rPr>
          <w:rFonts w:ascii="Traditional Arabic" w:hAnsi="Traditional Arabic" w:cs="Traditional Arabic"/>
          <w:sz w:val="36"/>
          <w:szCs w:val="36"/>
          <w:rtl/>
        </w:rPr>
        <w:t>هو عمل خاص بي أصيل ولم يسبق نشره ورقيا</w:t>
      </w:r>
      <w:r w:rsidRPr="00045B72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Pr="00045B72">
        <w:rPr>
          <w:rFonts w:ascii="Traditional Arabic" w:hAnsi="Traditional Arabic" w:cs="Traditional Arabic"/>
          <w:sz w:val="36"/>
          <w:szCs w:val="36"/>
          <w:rtl/>
        </w:rPr>
        <w:t xml:space="preserve"> أو إلكترونيا</w:t>
      </w:r>
      <w:r w:rsidRPr="00045B72">
        <w:rPr>
          <w:rFonts w:ascii="Traditional Arabic" w:hAnsi="Traditional Arabic" w:cs="Traditional Arabic" w:hint="cs"/>
          <w:sz w:val="36"/>
          <w:szCs w:val="36"/>
          <w:rtl/>
        </w:rPr>
        <w:t>ً،</w:t>
      </w:r>
      <w:r w:rsidRPr="00045B72">
        <w:rPr>
          <w:rFonts w:ascii="Traditional Arabic" w:hAnsi="Traditional Arabic" w:cs="Traditional Arabic"/>
          <w:sz w:val="36"/>
          <w:szCs w:val="36"/>
          <w:rtl/>
        </w:rPr>
        <w:t xml:space="preserve"> وليس مقدم للنشر إلى أي جهة أخرى، وليس مستلا</w:t>
      </w:r>
      <w:r w:rsidRPr="00045B72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Pr="00045B72">
        <w:rPr>
          <w:rFonts w:ascii="Traditional Arabic" w:hAnsi="Traditional Arabic" w:cs="Traditional Arabic"/>
          <w:sz w:val="36"/>
          <w:szCs w:val="36"/>
          <w:rtl/>
        </w:rPr>
        <w:t xml:space="preserve"> من بحوث أو كتب سبق نشرها أو قدمت للنشر، وليس مستلاًّ من رسائل علمية للماجستير أو الدكتوراه، وأن الباحث (أو أحد الباحثين) ليس طالب دراسات عليا</w:t>
      </w:r>
      <w:r w:rsidR="00797F84" w:rsidRPr="00045B72">
        <w:rPr>
          <w:rFonts w:ascii="Traditional Arabic" w:hAnsi="Traditional Arabic" w:cs="Traditional Arabic" w:hint="cs"/>
          <w:sz w:val="36"/>
          <w:szCs w:val="36"/>
          <w:rtl/>
        </w:rPr>
        <w:t xml:space="preserve">. </w:t>
      </w:r>
    </w:p>
    <w:p w14:paraId="78CE8DAD" w14:textId="29B8F653" w:rsidR="00E86DF4" w:rsidRPr="00CD2E3E" w:rsidRDefault="00E86DF4" w:rsidP="00E86DF4">
      <w:pPr>
        <w:pStyle w:val="xmsonormal"/>
        <w:shd w:val="clear" w:color="auto" w:fill="FFFFFF"/>
        <w:bidi/>
        <w:spacing w:before="0" w:beforeAutospacing="0" w:after="0" w:afterAutospacing="0"/>
        <w:textAlignment w:val="baseline"/>
        <w:rPr>
          <w:rFonts w:ascii="Traditional Arabic" w:hAnsi="Traditional Arabic" w:cs="Traditional Arabic"/>
          <w:b/>
          <w:bCs/>
          <w:color w:val="000000"/>
          <w:sz w:val="32"/>
          <w:szCs w:val="32"/>
          <w:bdr w:val="none" w:sz="0" w:space="0" w:color="auto" w:frame="1"/>
          <w:rtl/>
        </w:rPr>
      </w:pPr>
      <w:r w:rsidRPr="002074C6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bdr w:val="none" w:sz="0" w:space="0" w:color="auto" w:frame="1"/>
          <w:rtl/>
          <w:lang w:val="en-US"/>
        </w:rPr>
        <w:t xml:space="preserve">                       </w:t>
      </w:r>
      <w:r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bdr w:val="none" w:sz="0" w:space="0" w:color="auto" w:frame="1"/>
          <w:rtl/>
          <w:lang w:val="en-US"/>
        </w:rPr>
        <w:t xml:space="preserve">   </w:t>
      </w:r>
      <w:r w:rsidRPr="00CD2E3E">
        <w:rPr>
          <w:rFonts w:ascii="Traditional Arabic" w:hAnsi="Traditional Arabic" w:cs="Traditional Arabic" w:hint="cs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وتقبلوا وافر التحية </w:t>
      </w:r>
      <w:proofErr w:type="gramStart"/>
      <w:r w:rsidRPr="00CD2E3E">
        <w:rPr>
          <w:rFonts w:ascii="Traditional Arabic" w:hAnsi="Traditional Arabic" w:cs="Traditional Arabic" w:hint="cs"/>
          <w:b/>
          <w:bCs/>
          <w:color w:val="000000"/>
          <w:sz w:val="32"/>
          <w:szCs w:val="32"/>
          <w:bdr w:val="none" w:sz="0" w:space="0" w:color="auto" w:frame="1"/>
          <w:rtl/>
        </w:rPr>
        <w:t>والتقدير،</w:t>
      </w:r>
      <w:r w:rsidRPr="00CD2E3E">
        <w:rPr>
          <w:rFonts w:ascii="Traditional Arabic" w:hAnsi="Traditional Arabic" w:cs="Traditional Arabic"/>
          <w:b/>
          <w:bCs/>
          <w:color w:val="000000"/>
          <w:sz w:val="32"/>
          <w:szCs w:val="32"/>
          <w:bdr w:val="none" w:sz="0" w:space="0" w:color="auto" w:frame="1"/>
          <w:rtl/>
        </w:rPr>
        <w:t>،،</w:t>
      </w:r>
      <w:proofErr w:type="gramEnd"/>
    </w:p>
    <w:p w14:paraId="37CE9E1A" w14:textId="650A366B" w:rsidR="00CD2E3E" w:rsidRDefault="00CD2E3E" w:rsidP="00CD2E3E">
      <w:pPr>
        <w:pStyle w:val="xmsonormal"/>
        <w:shd w:val="clear" w:color="auto" w:fill="FFFFFF"/>
        <w:bidi/>
        <w:spacing w:before="0" w:beforeAutospacing="0" w:after="0" w:afterAutospacing="0"/>
        <w:textAlignment w:val="baseline"/>
        <w:rPr>
          <w:rFonts w:ascii="Traditional Arabic" w:hAnsi="Traditional Arabic" w:cs="Traditional Arabic"/>
          <w:b/>
          <w:bCs/>
          <w:color w:val="000000"/>
          <w:bdr w:val="none" w:sz="0" w:space="0" w:color="auto" w:frame="1"/>
          <w:rtl/>
        </w:rPr>
      </w:pPr>
    </w:p>
    <w:p w14:paraId="53D6A101" w14:textId="77777777" w:rsidR="00CD2E3E" w:rsidRPr="0064270E" w:rsidRDefault="00CD2E3E" w:rsidP="00CD2E3E">
      <w:pPr>
        <w:pStyle w:val="xmsonormal"/>
        <w:shd w:val="clear" w:color="auto" w:fill="FFFFFF"/>
        <w:bidi/>
        <w:spacing w:before="0" w:beforeAutospacing="0" w:after="0" w:afterAutospacing="0"/>
        <w:textAlignment w:val="baseline"/>
        <w:rPr>
          <w:rFonts w:ascii="Traditional Arabic" w:hAnsi="Traditional Arabic" w:cs="Traditional Arabic"/>
          <w:b/>
          <w:bCs/>
          <w:color w:val="000000"/>
          <w:sz w:val="12"/>
          <w:szCs w:val="12"/>
          <w:bdr w:val="none" w:sz="0" w:space="0" w:color="auto" w:frame="1"/>
          <w:rtl/>
        </w:rPr>
      </w:pPr>
    </w:p>
    <w:tbl>
      <w:tblPr>
        <w:bidiVisual/>
        <w:tblW w:w="0" w:type="auto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6095"/>
      </w:tblGrid>
      <w:tr w:rsidR="00CD2E3E" w:rsidRPr="00704747" w14:paraId="51C081D8" w14:textId="77777777" w:rsidTr="00CD2E3E">
        <w:trPr>
          <w:trHeight w:hRule="exact" w:val="567"/>
        </w:trPr>
        <w:tc>
          <w:tcPr>
            <w:tcW w:w="1524" w:type="dxa"/>
            <w:vAlign w:val="center"/>
            <w:hideMark/>
          </w:tcPr>
          <w:p w14:paraId="310ABE23" w14:textId="77777777" w:rsidR="00CD2E3E" w:rsidRPr="00CD2E3E" w:rsidRDefault="00CD2E3E" w:rsidP="00CD2E3E">
            <w:pPr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D2E3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الاسم</w:t>
            </w:r>
          </w:p>
        </w:tc>
        <w:tc>
          <w:tcPr>
            <w:tcW w:w="6095" w:type="dxa"/>
            <w:vAlign w:val="center"/>
          </w:tcPr>
          <w:p w14:paraId="042D1D0F" w14:textId="77777777" w:rsidR="00CD2E3E" w:rsidRPr="00CD2E3E" w:rsidRDefault="00CD2E3E" w:rsidP="00CD2E3E">
            <w:pPr>
              <w:tabs>
                <w:tab w:val="left" w:pos="4910"/>
              </w:tabs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</w:tr>
      <w:tr w:rsidR="00CD2E3E" w:rsidRPr="00704747" w14:paraId="14A48F40" w14:textId="77777777" w:rsidTr="00CD2E3E">
        <w:trPr>
          <w:trHeight w:hRule="exact" w:val="567"/>
        </w:trPr>
        <w:tc>
          <w:tcPr>
            <w:tcW w:w="1524" w:type="dxa"/>
            <w:vAlign w:val="center"/>
            <w:hideMark/>
          </w:tcPr>
          <w:p w14:paraId="61421A8D" w14:textId="77777777" w:rsidR="00CD2E3E" w:rsidRPr="00CD2E3E" w:rsidRDefault="00CD2E3E" w:rsidP="00CD2E3E">
            <w:pPr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D2E3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الرتبة العلمية</w:t>
            </w:r>
          </w:p>
        </w:tc>
        <w:tc>
          <w:tcPr>
            <w:tcW w:w="6095" w:type="dxa"/>
            <w:vAlign w:val="center"/>
          </w:tcPr>
          <w:p w14:paraId="40018052" w14:textId="77777777" w:rsidR="00CD2E3E" w:rsidRPr="00CD2E3E" w:rsidRDefault="00CD2E3E" w:rsidP="00CD2E3E">
            <w:pPr>
              <w:tabs>
                <w:tab w:val="left" w:pos="4910"/>
              </w:tabs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</w:tr>
      <w:tr w:rsidR="00CD2E3E" w:rsidRPr="00704747" w14:paraId="45D7FE98" w14:textId="77777777" w:rsidTr="00CD2E3E">
        <w:trPr>
          <w:trHeight w:hRule="exact" w:val="567"/>
        </w:trPr>
        <w:tc>
          <w:tcPr>
            <w:tcW w:w="1524" w:type="dxa"/>
            <w:vAlign w:val="center"/>
            <w:hideMark/>
          </w:tcPr>
          <w:p w14:paraId="08184C57" w14:textId="77777777" w:rsidR="00CD2E3E" w:rsidRPr="00CD2E3E" w:rsidRDefault="00CD2E3E" w:rsidP="00CD2E3E">
            <w:pPr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D2E3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التاريخ</w:t>
            </w:r>
          </w:p>
        </w:tc>
        <w:tc>
          <w:tcPr>
            <w:tcW w:w="6095" w:type="dxa"/>
            <w:vAlign w:val="center"/>
          </w:tcPr>
          <w:p w14:paraId="27356107" w14:textId="77777777" w:rsidR="00CD2E3E" w:rsidRPr="00CD2E3E" w:rsidRDefault="00CD2E3E" w:rsidP="00CD2E3E">
            <w:pPr>
              <w:tabs>
                <w:tab w:val="left" w:pos="4910"/>
              </w:tabs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</w:tr>
      <w:tr w:rsidR="00CD2E3E" w:rsidRPr="00704747" w14:paraId="7D72A8F4" w14:textId="77777777" w:rsidTr="00CD2E3E">
        <w:trPr>
          <w:trHeight w:hRule="exact" w:val="567"/>
        </w:trPr>
        <w:tc>
          <w:tcPr>
            <w:tcW w:w="1524" w:type="dxa"/>
            <w:vAlign w:val="center"/>
            <w:hideMark/>
          </w:tcPr>
          <w:p w14:paraId="0A4ED7C7" w14:textId="77777777" w:rsidR="00CD2E3E" w:rsidRPr="00CD2E3E" w:rsidRDefault="00CD2E3E" w:rsidP="00CD2E3E">
            <w:pPr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D2E3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التوقيع</w:t>
            </w:r>
          </w:p>
        </w:tc>
        <w:tc>
          <w:tcPr>
            <w:tcW w:w="6095" w:type="dxa"/>
            <w:vAlign w:val="center"/>
          </w:tcPr>
          <w:p w14:paraId="449C40A6" w14:textId="77777777" w:rsidR="00CD2E3E" w:rsidRDefault="00CD2E3E" w:rsidP="00CD2E3E">
            <w:pPr>
              <w:tabs>
                <w:tab w:val="left" w:pos="4910"/>
              </w:tabs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  <w:p w14:paraId="0DB89682" w14:textId="6BEB800C" w:rsidR="00CD2E3E" w:rsidRPr="00CD2E3E" w:rsidRDefault="00CD2E3E" w:rsidP="00CD2E3E">
            <w:pPr>
              <w:tabs>
                <w:tab w:val="left" w:pos="4910"/>
              </w:tabs>
              <w:spacing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</w:tr>
    </w:tbl>
    <w:p w14:paraId="271E2304" w14:textId="77777777" w:rsidR="00E86DF4" w:rsidRPr="00F526A4" w:rsidRDefault="00E86DF4" w:rsidP="00E86DF4">
      <w:pPr>
        <w:tabs>
          <w:tab w:val="left" w:pos="9492"/>
        </w:tabs>
        <w:spacing w:after="0" w:line="240" w:lineRule="auto"/>
        <w:ind w:left="492" w:right="600"/>
        <w:jc w:val="center"/>
        <w:rPr>
          <w:sz w:val="16"/>
          <w:szCs w:val="16"/>
          <w:rtl/>
        </w:rPr>
      </w:pPr>
    </w:p>
    <w:p w14:paraId="14223456" w14:textId="68A868B7" w:rsidR="00BA4DCE" w:rsidRDefault="007D47B7"/>
    <w:sectPr w:rsidR="00BA4DCE" w:rsidSect="003B092F">
      <w:headerReference w:type="default" r:id="rId6"/>
      <w:pgSz w:w="11906" w:h="16838"/>
      <w:pgMar w:top="3969" w:right="1800" w:bottom="1985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23DE5" w14:textId="77777777" w:rsidR="007D47B7" w:rsidRDefault="007D47B7" w:rsidP="00B93659">
      <w:pPr>
        <w:spacing w:after="0" w:line="240" w:lineRule="auto"/>
      </w:pPr>
      <w:r>
        <w:separator/>
      </w:r>
    </w:p>
  </w:endnote>
  <w:endnote w:type="continuationSeparator" w:id="0">
    <w:p w14:paraId="6E1192DD" w14:textId="77777777" w:rsidR="007D47B7" w:rsidRDefault="007D47B7" w:rsidP="00B93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DBE1E" w14:textId="77777777" w:rsidR="007D47B7" w:rsidRDefault="007D47B7" w:rsidP="00B93659">
      <w:pPr>
        <w:spacing w:after="0" w:line="240" w:lineRule="auto"/>
      </w:pPr>
      <w:r>
        <w:separator/>
      </w:r>
    </w:p>
  </w:footnote>
  <w:footnote w:type="continuationSeparator" w:id="0">
    <w:p w14:paraId="25C83BED" w14:textId="77777777" w:rsidR="007D47B7" w:rsidRDefault="007D47B7" w:rsidP="00B93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1BDA" w14:textId="77777777" w:rsidR="00B93659" w:rsidRDefault="00B9365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F6D339" wp14:editId="791217AE">
          <wp:simplePos x="0" y="0"/>
          <wp:positionH relativeFrom="column">
            <wp:posOffset>-1038225</wp:posOffset>
          </wp:positionH>
          <wp:positionV relativeFrom="paragraph">
            <wp:posOffset>-286589</wp:posOffset>
          </wp:positionV>
          <wp:extent cx="7343775" cy="10387914"/>
          <wp:effectExtent l="0" t="0" r="0" b="0"/>
          <wp:wrapNone/>
          <wp:docPr id="216" name="صورة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3775" cy="10387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E56"/>
    <w:rsid w:val="0002113C"/>
    <w:rsid w:val="00045B72"/>
    <w:rsid w:val="00070E7C"/>
    <w:rsid w:val="000C68ED"/>
    <w:rsid w:val="001A0095"/>
    <w:rsid w:val="00270F4F"/>
    <w:rsid w:val="00293F3E"/>
    <w:rsid w:val="002D69C4"/>
    <w:rsid w:val="003B092F"/>
    <w:rsid w:val="00512F70"/>
    <w:rsid w:val="0064270E"/>
    <w:rsid w:val="006F4849"/>
    <w:rsid w:val="00716E56"/>
    <w:rsid w:val="00797F84"/>
    <w:rsid w:val="007D47B7"/>
    <w:rsid w:val="008012D9"/>
    <w:rsid w:val="00862F32"/>
    <w:rsid w:val="00AC5167"/>
    <w:rsid w:val="00B93659"/>
    <w:rsid w:val="00BC27B9"/>
    <w:rsid w:val="00C730C9"/>
    <w:rsid w:val="00CD2E3E"/>
    <w:rsid w:val="00DA2426"/>
    <w:rsid w:val="00E86DF4"/>
    <w:rsid w:val="00F5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68AB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36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93659"/>
  </w:style>
  <w:style w:type="paragraph" w:styleId="a4">
    <w:name w:val="footer"/>
    <w:basedOn w:val="a"/>
    <w:link w:val="Char0"/>
    <w:uiPriority w:val="99"/>
    <w:unhideWhenUsed/>
    <w:rsid w:val="00B936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93659"/>
  </w:style>
  <w:style w:type="paragraph" w:customStyle="1" w:styleId="xmsonormal">
    <w:name w:val="x_msonormal"/>
    <w:basedOn w:val="a"/>
    <w:rsid w:val="00E86DF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Authors’ Agreement Form</Template>
  <TotalTime>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أ.د. خالد الدغيم</dc:creator>
  <cp:keywords/>
  <dc:description/>
  <cp:lastModifiedBy>أ.د. خالد الدغيم</cp:lastModifiedBy>
  <cp:revision>2</cp:revision>
  <cp:lastPrinted>2022-02-01T07:30:00Z</cp:lastPrinted>
  <dcterms:created xsi:type="dcterms:W3CDTF">2022-06-05T06:13:00Z</dcterms:created>
  <dcterms:modified xsi:type="dcterms:W3CDTF">2022-06-05T06:13:00Z</dcterms:modified>
</cp:coreProperties>
</file>